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AC3" w:rsidRDefault="001B1AD0" w:rsidP="000D0AC3">
      <w:pPr>
        <w:jc w:val="center"/>
        <w:rPr>
          <w:b/>
          <w:sz w:val="3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1422548"/>
            <wp:effectExtent l="19050" t="0" r="0" b="0"/>
            <wp:docPr id="1" name="Picture 1" descr="felagstjonusta Nordur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agstjonusta Nordur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AB" w:rsidRPr="000D0AC3" w:rsidRDefault="000D0AC3" w:rsidP="000D0AC3">
      <w:pPr>
        <w:jc w:val="center"/>
        <w:rPr>
          <w:b/>
          <w:sz w:val="32"/>
        </w:rPr>
      </w:pPr>
      <w:r w:rsidRPr="000D0AC3">
        <w:rPr>
          <w:b/>
          <w:sz w:val="32"/>
        </w:rPr>
        <w:t>Dag</w:t>
      </w:r>
      <w:r w:rsidR="00F25D7F">
        <w:rPr>
          <w:b/>
          <w:sz w:val="32"/>
        </w:rPr>
        <w:t>foreldra</w:t>
      </w:r>
      <w:r w:rsidRPr="000D0AC3">
        <w:rPr>
          <w:b/>
          <w:sz w:val="32"/>
        </w:rPr>
        <w:t>leyfi</w:t>
      </w:r>
    </w:p>
    <w:p w:rsidR="000D0AC3" w:rsidRDefault="000D0AC3"/>
    <w:p w:rsidR="000D0AC3" w:rsidRPr="000D0AC3" w:rsidRDefault="000D0AC3" w:rsidP="000D0AC3">
      <w:pPr>
        <w:jc w:val="center"/>
        <w:rPr>
          <w:b/>
        </w:rPr>
      </w:pPr>
      <w:r w:rsidRPr="000D0AC3">
        <w:rPr>
          <w:b/>
        </w:rPr>
        <w:t>UMSÓKN UM LEYFI TIL DAGGÆSLU BARNA</w:t>
      </w:r>
    </w:p>
    <w:p w:rsidR="000D0AC3" w:rsidRDefault="000D0AC3"/>
    <w:p w:rsidR="000D0AC3" w:rsidRPr="000D0AC3" w:rsidRDefault="000D0AC3">
      <w:pPr>
        <w:rPr>
          <w:u w:val="single"/>
        </w:rPr>
      </w:pPr>
      <w:r>
        <w:t>Fullt nafn: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tab/>
      </w:r>
      <w:r>
        <w:t>kt.: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>
        <w:rPr>
          <w:u w:val="single"/>
        </w:rPr>
        <w:tab/>
      </w:r>
      <w:r w:rsidRPr="000D0AC3">
        <w:rPr>
          <w:u w:val="single"/>
        </w:rPr>
        <w:tab/>
      </w:r>
    </w:p>
    <w:p w:rsidR="000D0AC3" w:rsidRDefault="000D0AC3">
      <w:pPr>
        <w:rPr>
          <w:u w:val="single"/>
        </w:rPr>
      </w:pPr>
      <w:r>
        <w:t>Heimilisfang: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>
        <w:tab/>
        <w:t>sími: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Pr="000D0AC3" w:rsidRDefault="000D0AC3">
      <w:pPr>
        <w:rPr>
          <w:u w:val="single"/>
        </w:rPr>
      </w:pPr>
      <w:r>
        <w:t>Atvinna, ef einnig er unnið utan heimilis: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Default="000D0AC3">
      <w:r w:rsidRPr="000D0AC3">
        <w:t>Fyrri vinna: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Pr="000D0AC3" w:rsidRDefault="000D0AC3">
      <w:pPr>
        <w:rPr>
          <w:u w:val="single"/>
        </w:rPr>
      </w:pPr>
      <w:r>
        <w:t>Nafn maka: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>
        <w:tab/>
        <w:t>kt.: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Pr="000D0AC3" w:rsidRDefault="000D0AC3">
      <w:pPr>
        <w:rPr>
          <w:u w:val="single"/>
        </w:rPr>
      </w:pPr>
      <w:r>
        <w:t>Atvinna maka:</w:t>
      </w:r>
      <w: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Pr="000D0AC3" w:rsidRDefault="000D0AC3">
      <w:pPr>
        <w:rPr>
          <w:u w:val="single"/>
        </w:rPr>
      </w:pPr>
      <w:r>
        <w:t>Börn og aldur þeirra: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Default="000D0AC3">
      <w:r>
        <w:t>Húsnæðistegund og stærð: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Pr="000D0AC3" w:rsidRDefault="000D0AC3">
      <w:pPr>
        <w:rPr>
          <w:u w:val="single"/>
        </w:rPr>
      </w:pPr>
      <w:r>
        <w:t>Tími sem óskað er eftir til gæslu: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Pr="000D0AC3" w:rsidRDefault="000D0AC3">
      <w:pPr>
        <w:rPr>
          <w:u w:val="single"/>
        </w:rPr>
      </w:pPr>
      <w:r>
        <w:t>Æskilegur aldur daggæslubarna:</w:t>
      </w:r>
      <w: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Default="000D0AC3">
      <w:pPr>
        <w:rPr>
          <w:u w:val="single"/>
        </w:rPr>
      </w:pPr>
      <w:r>
        <w:t>Nafn heimilislæknis:</w:t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Default="000D0AC3">
      <w:pPr>
        <w:rPr>
          <w:u w:val="single"/>
        </w:rPr>
      </w:pPr>
    </w:p>
    <w:p w:rsidR="001B1AD0" w:rsidRPr="000D0AC3" w:rsidRDefault="001B1AD0">
      <w:pPr>
        <w:rPr>
          <w:u w:val="single"/>
        </w:rPr>
      </w:pPr>
    </w:p>
    <w:p w:rsidR="000D0AC3" w:rsidRPr="000D0AC3" w:rsidRDefault="000D0AC3" w:rsidP="000D0AC3">
      <w:pPr>
        <w:spacing w:after="0" w:line="240" w:lineRule="auto"/>
        <w:rPr>
          <w:u w:val="single"/>
        </w:rPr>
      </w:pP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tab/>
      </w:r>
      <w:r w:rsidRPr="000D0AC3">
        <w:tab/>
      </w:r>
      <w:r w:rsidRPr="000D0AC3"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  <w:r w:rsidRPr="000D0AC3">
        <w:rPr>
          <w:u w:val="single"/>
        </w:rPr>
        <w:tab/>
      </w:r>
    </w:p>
    <w:p w:rsidR="000D0AC3" w:rsidRDefault="000D0AC3" w:rsidP="000D0AC3">
      <w:pPr>
        <w:spacing w:after="0" w:line="240" w:lineRule="auto"/>
      </w:pPr>
      <w:r>
        <w:t>Dags: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Undirskrift</w:t>
      </w:r>
    </w:p>
    <w:p w:rsidR="000D0AC3" w:rsidRDefault="000D0AC3" w:rsidP="000D0AC3">
      <w:pPr>
        <w:spacing w:after="0" w:line="240" w:lineRule="auto"/>
      </w:pPr>
    </w:p>
    <w:p w:rsidR="000D0AC3" w:rsidRDefault="000D0AC3" w:rsidP="000D0AC3">
      <w:pPr>
        <w:spacing w:after="0" w:line="240" w:lineRule="auto"/>
      </w:pPr>
    </w:p>
    <w:p w:rsidR="00F25D7F" w:rsidRDefault="00F25D7F" w:rsidP="00F25D7F">
      <w:pPr>
        <w:spacing w:after="0" w:line="240" w:lineRule="auto"/>
        <w:rPr>
          <w:b/>
        </w:rPr>
      </w:pPr>
      <w:r>
        <w:rPr>
          <w:b/>
        </w:rPr>
        <w:t>Fylgigögn: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D0AC3">
        <w:rPr>
          <w:b/>
        </w:rPr>
        <w:t>Leyfi veitt:</w:t>
      </w:r>
    </w:p>
    <w:p w:rsidR="00F25D7F" w:rsidRPr="00F25D7F" w:rsidRDefault="00F25D7F" w:rsidP="00F25D7F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 w:rsidRPr="00F25D7F">
        <w:rPr>
          <w:b/>
        </w:rPr>
        <w:t>Sakavottorð</w:t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  <w:t>Endurnýjað:</w:t>
      </w:r>
    </w:p>
    <w:p w:rsidR="00F25D7F" w:rsidRPr="00F25D7F" w:rsidRDefault="00F25D7F" w:rsidP="00F25D7F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 w:rsidRPr="00F25D7F">
        <w:rPr>
          <w:b/>
        </w:rPr>
        <w:t>Læknisvottorð</w:t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  <w:t>Endurnýjað:</w:t>
      </w:r>
    </w:p>
    <w:p w:rsidR="00F25D7F" w:rsidRPr="00F25D7F" w:rsidRDefault="00F25D7F" w:rsidP="00F25D7F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 w:rsidRPr="00F25D7F">
        <w:rPr>
          <w:b/>
        </w:rPr>
        <w:t>Umsögn síðasta vinnuveitanda</w:t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  <w:t>Endurnýjað:</w:t>
      </w:r>
    </w:p>
    <w:p w:rsidR="000D0AC3" w:rsidRPr="00F25D7F" w:rsidRDefault="00F25D7F" w:rsidP="00F25D7F">
      <w:pPr>
        <w:spacing w:after="0" w:line="240" w:lineRule="auto"/>
        <w:rPr>
          <w:b/>
        </w:rPr>
      </w:pP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 w:rsidRPr="00F25D7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D0AC3">
        <w:rPr>
          <w:b/>
        </w:rPr>
        <w:t>Endurnýjað:</w:t>
      </w:r>
    </w:p>
    <w:sectPr w:rsidR="000D0AC3" w:rsidRPr="00F25D7F" w:rsidSect="001B1AD0">
      <w:pgSz w:w="12240" w:h="15840"/>
      <w:pgMar w:top="28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E797C"/>
    <w:multiLevelType w:val="hybridMultilevel"/>
    <w:tmpl w:val="D1FC6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6F054D"/>
    <w:multiLevelType w:val="hybridMultilevel"/>
    <w:tmpl w:val="3AA08008"/>
    <w:lvl w:ilvl="0" w:tplc="E692131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386B6B"/>
    <w:multiLevelType w:val="hybridMultilevel"/>
    <w:tmpl w:val="35DA3408"/>
    <w:lvl w:ilvl="0" w:tplc="E692131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AC3"/>
    <w:rsid w:val="000D0AC3"/>
    <w:rsid w:val="001B1AD0"/>
    <w:rsid w:val="00615FAB"/>
    <w:rsid w:val="00DB1E1D"/>
    <w:rsid w:val="00E128B3"/>
    <w:rsid w:val="00E7103E"/>
    <w:rsid w:val="00F2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D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D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54A39F9F.dotm</Template>
  <TotalTime>1</TotalTime>
  <Pages>1</Pages>
  <Words>95</Words>
  <Characters>548</Characters>
  <Application>Microsoft Office Word</Application>
  <DocSecurity>4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Díana Jónsdóttir</dc:creator>
  <cp:lastModifiedBy>Sigríður Jóhannesdóttir</cp:lastModifiedBy>
  <cp:revision>2</cp:revision>
  <cp:lastPrinted>2011-04-19T11:20:00Z</cp:lastPrinted>
  <dcterms:created xsi:type="dcterms:W3CDTF">2013-04-30T10:27:00Z</dcterms:created>
  <dcterms:modified xsi:type="dcterms:W3CDTF">2013-04-30T10:27:00Z</dcterms:modified>
</cp:coreProperties>
</file>